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1E4FD" w:themeColor="accent1" w:themeTint="33"/>
  <w:body>
    <w:p w:rsidR="005A1B9B" w:rsidRPr="005A1B9B" w:rsidRDefault="00A86578" w:rsidP="00926E77">
      <w:pPr>
        <w:rPr>
          <w:rFonts w:ascii="Arial" w:hAnsi="Arial" w:cs="Arial"/>
          <w:b/>
          <w:bCs/>
          <w:color w:val="FFFF00"/>
          <w:sz w:val="36"/>
        </w:rPr>
      </w:pPr>
      <w:bookmarkStart w:id="0" w:name="_GoBack"/>
      <w:r w:rsidRPr="00BD2D7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570.65pt;margin-top:30.15pt;width:256.35pt;height:426.6pt;z-index:251706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7" inset="2.85pt,2.85pt,2.85pt,2.85pt">
              <w:txbxContent>
                <w:p w:rsidR="009804A8" w:rsidRPr="007243D3" w:rsidRDefault="009804A8" w:rsidP="00E83404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9804A8" w:rsidRPr="007243D3" w:rsidRDefault="009804A8" w:rsidP="00E83404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9804A8" w:rsidRDefault="009804A8" w:rsidP="00E83404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9804A8" w:rsidRDefault="009804A8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804A8" w:rsidRPr="007243D3" w:rsidRDefault="009804A8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804A8" w:rsidRPr="00F04BEC" w:rsidRDefault="009804A8" w:rsidP="001C7A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1350" cy="3944680"/>
                        <wp:effectExtent l="19050" t="0" r="0" b="0"/>
                        <wp:docPr id="52" name="Рисунок 52" descr="C:\Users\user2\Desktop\i3NDGO1F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user2\Desktop\i3NDGO1F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55" cy="3947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E13677" w:rsidRPr="00BD2D7C">
        <w:rPr>
          <w:noProof/>
          <w:lang w:eastAsia="ru-RU"/>
        </w:rPr>
        <w:pict>
          <v:shape id="_x0000_s1061" type="#_x0000_t202" style="position:absolute;margin-left:301.5pt;margin-top:190.9pt;width:234.7pt;height:358.25pt;z-index:25169971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1" inset="2.85pt,2.85pt,2.85pt,2.85pt">
              <w:txbxContent>
                <w:p w:rsidR="009804A8" w:rsidRPr="00CC5897" w:rsidRDefault="009804A8" w:rsidP="00E13677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2E287F" w:themeColor="text1" w:themeTint="BF"/>
                      <w:sz w:val="36"/>
                    </w:rPr>
                  </w:pPr>
                  <w:r w:rsidRPr="00CC5897">
                    <w:rPr>
                      <w:rStyle w:val="af2"/>
                      <w:rFonts w:ascii="Arial" w:hAnsi="Arial" w:cs="Arial"/>
                      <w:color w:val="2E287F" w:themeColor="text1" w:themeTint="BF"/>
                      <w:sz w:val="36"/>
                    </w:rPr>
                    <w:t xml:space="preserve">Где получить помощь? 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 xml:space="preserve">г. Курган, ул. Кирова, 78, Подростковый наркологический кабинет 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т.: 8(3522) 46-64-54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 xml:space="preserve">Шадринский филиал, </w:t>
                  </w:r>
                  <w:proofErr w:type="gramStart"/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г</w:t>
                  </w:r>
                  <w:proofErr w:type="gramEnd"/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 xml:space="preserve">. Шадринск, ул. Герцена 30-А, </w:t>
                  </w:r>
                </w:p>
                <w:p w:rsidR="009804A8" w:rsidRPr="007243D3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8 (35253) 37718</w:t>
                  </w:r>
                </w:p>
                <w:p w:rsidR="009804A8" w:rsidRDefault="009804A8" w:rsidP="00E13677">
                  <w:pPr>
                    <w:spacing w:after="0"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243D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http</w:t>
                  </w: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//</w:t>
                  </w:r>
                  <w:r w:rsidRPr="007243D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www</w:t>
                  </w:r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proofErr w:type="spellStart"/>
                  <w:r w:rsidRPr="007243D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kond</w:t>
                  </w:r>
                  <w:proofErr w:type="spellEnd"/>
                  <w:r w:rsidRPr="007243D3">
                    <w:rPr>
                      <w:rFonts w:ascii="Arial" w:hAnsi="Arial" w:cs="Arial"/>
                      <w:sz w:val="24"/>
                      <w:szCs w:val="24"/>
                    </w:rPr>
                    <w:t>45.</w:t>
                  </w:r>
                  <w:proofErr w:type="spellStart"/>
                  <w:r w:rsidRPr="007243D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9804A8" w:rsidRPr="00E13677" w:rsidRDefault="009804A8" w:rsidP="00E13677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</w:pPr>
                </w:p>
                <w:p w:rsidR="009804A8" w:rsidRDefault="009804A8" w:rsidP="00E1367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</w:pPr>
                  <w:r w:rsidRPr="00E13677"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  <w:t>З</w:t>
                  </w:r>
                  <w:r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  <w:t>Д</w:t>
                  </w:r>
                  <w:r w:rsidRPr="00E13677"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  <w:t>ЕСЬ ВАС ОБЯЗАТЕЛЬНО ПОЙМУТ!</w:t>
                  </w:r>
                </w:p>
                <w:p w:rsidR="000670CA" w:rsidRPr="00E13677" w:rsidRDefault="000670CA" w:rsidP="00E1367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82A75" w:themeColor="text2"/>
                      <w:sz w:val="28"/>
                      <w:szCs w:val="28"/>
                    </w:rPr>
                    <w:t xml:space="preserve">г. Курган 2020 </w:t>
                  </w:r>
                </w:p>
              </w:txbxContent>
            </v:textbox>
            <w10:wrap anchorx="page" anchory="page"/>
          </v:shape>
        </w:pict>
      </w:r>
      <w:r w:rsidR="00762449" w:rsidRPr="00BD2D7C">
        <w:rPr>
          <w:noProof/>
          <w:lang w:eastAsia="ru-RU"/>
        </w:rPr>
        <w:pict>
          <v:shape id="_x0000_s1069" type="#_x0000_t202" style="position:absolute;margin-left:-.7pt;margin-top:450.5pt;width:302.2pt;height:220.2pt;z-index:2517089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9" inset="2.85pt,2.85pt,2.85pt,2.85pt">
              <w:txbxContent>
                <w:p w:rsidR="009804A8" w:rsidRDefault="009804A8" w:rsidP="00CC5897">
                  <w:pPr>
                    <w:ind w:firstLine="284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1016" cy="1658679"/>
                        <wp:effectExtent l="19050" t="0" r="8434" b="0"/>
                        <wp:docPr id="55" name="Рисунок 55" descr="C:\Users\user2\Desktop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user2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1188" cy="1658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4A8" w:rsidRDefault="009804A8" w:rsidP="004732CA"/>
                <w:p w:rsidR="009804A8" w:rsidRPr="00F04BEC" w:rsidRDefault="009804A8" w:rsidP="004732CA"/>
              </w:txbxContent>
            </v:textbox>
            <w10:wrap anchorx="page" anchory="page"/>
          </v:shape>
        </w:pict>
      </w:r>
      <w:r w:rsidR="00E83404" w:rsidRPr="00BD2D7C">
        <w:rPr>
          <w:noProof/>
          <w:lang w:eastAsia="ru-RU"/>
        </w:rPr>
        <w:pict>
          <v:shape id="_x0000_s1068" type="#_x0000_t202" style="position:absolute;margin-left:322.9pt;margin-top:10.05pt;width:239.75pt;height:212.8pt;z-index:251707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8" inset="2.85pt,2.85pt,2.85pt,2.85pt">
              <w:txbxContent>
                <w:p w:rsidR="009804A8" w:rsidRDefault="009804A8" w:rsidP="00762449">
                  <w:pPr>
                    <w:ind w:left="-284" w:firstLine="284"/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FF00"/>
                      <w:sz w:val="36"/>
                      <w:lang w:eastAsia="ru-RU"/>
                    </w:rPr>
                    <w:drawing>
                      <wp:inline distT="0" distB="0" distL="0" distR="0">
                        <wp:extent cx="2277582" cy="2179675"/>
                        <wp:effectExtent l="19050" t="0" r="8418" b="0"/>
                        <wp:docPr id="432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61" cy="218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9804A8" w:rsidRPr="007A0568" w:rsidRDefault="009804A8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 w:rsidRPr="007A0568"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</w:txbxContent>
            </v:textbox>
            <w10:wrap anchorx="page" anchory="page"/>
          </v:shape>
        </w:pict>
      </w:r>
      <w:r w:rsidR="00CC5897" w:rsidRPr="00BD2D7C">
        <w:rPr>
          <w:noProof/>
          <w:lang w:eastAsia="ru-RU"/>
        </w:rPr>
        <w:pict>
          <v:shape id="_x0000_s1066" type="#_x0000_t202" style="position:absolute;margin-left:578.9pt;margin-top:436.95pt;width:258.2pt;height:137.2pt;z-index:2517058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6" inset="2.85pt,2.85pt,2.85pt,2.85pt">
              <w:txbxContent>
                <w:p w:rsidR="009804A8" w:rsidRDefault="009804A8" w:rsidP="001C7A50"/>
                <w:p w:rsidR="009804A8" w:rsidRPr="00CC5897" w:rsidRDefault="009804A8" w:rsidP="00CC5897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082A75" w:themeColor="text2"/>
                      <w:spacing w:val="-10"/>
                      <w:kern w:val="28"/>
                      <w:sz w:val="72"/>
                      <w:szCs w:val="56"/>
                      <w:lang w:bidi="ru-RU"/>
                    </w:rPr>
                  </w:pPr>
                  <w:r>
                    <w:rPr>
                      <w:rFonts w:ascii="Monotype Corsiva" w:eastAsiaTheme="majorEastAsia" w:hAnsi="Monotype Corsiva" w:cstheme="majorBidi"/>
                      <w:b/>
                      <w:color w:val="082A75" w:themeColor="text2"/>
                      <w:spacing w:val="-10"/>
                      <w:kern w:val="28"/>
                      <w:sz w:val="72"/>
                      <w:szCs w:val="56"/>
                      <w:lang w:bidi="ru-RU"/>
                    </w:rPr>
                    <w:t>ПРАВДА И МИФЫ О НАРКОТИКАХ</w:t>
                  </w:r>
                </w:p>
                <w:p w:rsidR="009804A8" w:rsidRDefault="009804A8" w:rsidP="001C7A50">
                  <w:pPr>
                    <w:rPr>
                      <w:rFonts w:ascii="Monotype Corsiva" w:eastAsiaTheme="majorEastAsia" w:hAnsi="Monotype Corsiva" w:cstheme="majorBidi"/>
                      <w:color w:val="082A75" w:themeColor="text2"/>
                      <w:spacing w:val="-10"/>
                      <w:kern w:val="28"/>
                      <w:sz w:val="72"/>
                      <w:szCs w:val="56"/>
                      <w:lang w:bidi="ru-RU"/>
                    </w:rPr>
                  </w:pPr>
                </w:p>
                <w:p w:rsidR="009804A8" w:rsidRPr="00F04BEC" w:rsidRDefault="009804A8" w:rsidP="001C7A50"/>
              </w:txbxContent>
            </v:textbox>
            <w10:wrap anchorx="page" anchory="page"/>
          </v:shape>
        </w:pict>
      </w:r>
      <w:r w:rsidR="0090674D"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-2740025</wp:posOffset>
            </wp:positionV>
            <wp:extent cx="214630" cy="201930"/>
            <wp:effectExtent l="19050" t="0" r="0" b="0"/>
            <wp:wrapNone/>
            <wp:docPr id="76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1" cstate="print"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74D"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-2165985</wp:posOffset>
            </wp:positionV>
            <wp:extent cx="214630" cy="201930"/>
            <wp:effectExtent l="19050" t="0" r="0" b="0"/>
            <wp:wrapNone/>
            <wp:docPr id="2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1" cstate="print"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D7C" w:rsidRPr="00BD2D7C">
        <w:rPr>
          <w:lang w:bidi="ru-RU"/>
        </w:rPr>
        <w:pict>
          <v:shape id="Надпись 188" o:spid="_x0000_s1027" type="#_x0000_t202" style="position:absolute;margin-left:23.9pt;margin-top:30.15pt;width:252.4pt;height:565.95pt;z-index:2516362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" filled="f" stroked="f" strokeweight="0" insetpen="t">
            <o:lock v:ext="edit" shapetype="t"/>
            <v:textbox style="mso-next-textbox:#Надпись 188" inset="2.85pt,2.85pt,2.85pt,2.85pt">
              <w:txbxContent>
                <w:p w:rsidR="009804A8" w:rsidRPr="00B35EDE" w:rsidRDefault="009804A8" w:rsidP="00762449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32"/>
                      <w:szCs w:val="32"/>
                    </w:rPr>
                  </w:pPr>
                  <w:r w:rsidRPr="00B35EDE">
                    <w:rPr>
                      <w:rFonts w:ascii="Times New Roman" w:hAnsi="Times New Roman" w:cs="Times New Roman"/>
                      <w:b/>
                      <w:color w:val="082A75" w:themeColor="text2"/>
                      <w:sz w:val="32"/>
                      <w:szCs w:val="32"/>
                    </w:rPr>
                    <w:t>Запомните!</w:t>
                  </w:r>
                </w:p>
                <w:p w:rsidR="009804A8" w:rsidRPr="00762449" w:rsidRDefault="009804A8" w:rsidP="0076244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2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Наркомания не баловство, не приятное времяпровождение, а смертельная болезнь. Неизлечимая, страшная, мучительная,</w:t>
                  </w:r>
                  <w:r w:rsidR="00B35E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весь ужас </w:t>
                  </w:r>
                  <w:proofErr w:type="gramStart"/>
                  <w:r w:rsidR="00B35E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которой</w:t>
                  </w:r>
                  <w:proofErr w:type="gramEnd"/>
                  <w:r w:rsidR="00B35E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624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том, что поначалу она кажется безобидным занятием. Учтите, что болезнь наркоманов и жажда наживы сбытчиков делает их подлыми людьми. Там, где наркотики, нечего ждать честности и справедливости, там люди способны на всѐ. Помните, что ваша жизнь в ваших руках, и только вам решать – закончится она через год или три в страданиях и нечеловеческой боли, или вы будете жить долго, счастливо, у вас будут здоровые дети и интересная насыщенная жизнь. Отказаться от наркотиков можно один раз – первый.</w:t>
                  </w:r>
                </w:p>
              </w:txbxContent>
            </v:textbox>
            <w10:wrap anchorx="page" anchory="page"/>
          </v:shape>
        </w:pict>
      </w:r>
    </w:p>
    <w:p w:rsidR="00615652" w:rsidRPr="005C156B" w:rsidRDefault="004536B2" w:rsidP="00926E77">
      <w:pPr>
        <w:rPr>
          <w:lang w:val="en-US"/>
        </w:rPr>
      </w:pPr>
      <w:r>
        <w:rPr>
          <w:lang w:bidi="ru-RU"/>
        </w:rPr>
        <w:lastRenderedPageBreak/>
        <w:pict>
          <v:shape id="Надпись 214" o:spid="_x0000_s1037" type="#_x0000_t202" style="position:absolute;margin-left:572.35pt;margin-top:31pt;width:253.15pt;height:551.35pt;z-index:2516925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Надпись 214" inset="2.85pt,2.85pt,2.85pt,2.85pt">
              <w:txbxContent>
                <w:p w:rsidR="009804A8" w:rsidRPr="007243D3" w:rsidRDefault="009804A8" w:rsidP="00BD1679">
                  <w:pPr>
                    <w:spacing w:after="0"/>
                    <w:rPr>
                      <w:rFonts w:ascii="Century Gothic" w:hAnsi="Century Gothic" w:cs="Arial"/>
                      <w:spacing w:val="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noProof/>
                      <w:spacing w:val="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27852" cy="6509845"/>
                        <wp:effectExtent l="19050" t="0" r="0" b="0"/>
                        <wp:docPr id="61" name="Рисунок 61" descr="C:\Users\user2\Desktop\20945464f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user2\Desktop\20945464f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338" cy="6526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C5897">
        <w:rPr>
          <w:noProof/>
          <w:lang w:eastAsia="ru-RU"/>
        </w:rPr>
        <w:pict>
          <v:shape id="_x0000_s1071" type="#_x0000_t202" style="position:absolute;margin-left:22.2pt;margin-top:22.4pt;width:246.55pt;height:611.35pt;z-index:251710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1" inset="2.85pt,2.85pt,2.85pt,2.85pt">
              <w:txbxContent>
                <w:p w:rsidR="009804A8" w:rsidRPr="007243D3" w:rsidRDefault="009804A8" w:rsidP="008B046B">
                  <w:pPr>
                    <w:pStyle w:val="afc"/>
                    <w:spacing w:before="75" w:beforeAutospacing="0" w:after="75" w:afterAutospacing="0"/>
                    <w:rPr>
                      <w:rFonts w:ascii="Century Gothic" w:hAnsi="Century Gothic"/>
                      <w:color w:val="0F0D29" w:themeColor="text1"/>
                      <w:spacing w:val="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noProof/>
                      <w:color w:val="0F0D29" w:themeColor="text1"/>
                      <w:spacing w:val="1"/>
                      <w:sz w:val="28"/>
                      <w:szCs w:val="28"/>
                    </w:rPr>
                    <w:drawing>
                      <wp:inline distT="0" distB="0" distL="0" distR="0">
                        <wp:extent cx="3160085" cy="6565807"/>
                        <wp:effectExtent l="19050" t="0" r="2215" b="0"/>
                        <wp:docPr id="58" name="Рисунок 58" descr="C:\Users\user2\Desktop\20945464 —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user2\Desktop\20945464 —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5296" cy="6576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C5897">
        <w:rPr>
          <w:lang w:bidi="ru-RU"/>
        </w:rPr>
        <w:pict>
          <v:shape id="Надпись 234" o:spid="_x0000_s1036" type="#_x0000_t202" style="position:absolute;margin-left:7.1pt;margin-top:22.4pt;width:276.25pt;height:3.55pt;z-index:25169561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" filled="f" stroked="f" strokeweight="0" insetpen="t">
            <o:lock v:ext="edit" shapetype="t"/>
            <v:textbox style="mso-next-textbox:#Надпись 234" inset="2.85pt,2.85pt,2.85pt,2.85pt">
              <w:txbxContent>
                <w:p w:rsidR="009804A8" w:rsidRPr="007243D3" w:rsidRDefault="009804A8" w:rsidP="00926E77">
                  <w:pPr>
                    <w:pStyle w:val="3"/>
                    <w:rPr>
                      <w:rFonts w:ascii="Monotype Corsiva" w:hAnsi="Monotype Corsiva"/>
                      <w:color w:val="0F0D29" w:themeColor="text1"/>
                      <w:sz w:val="44"/>
                    </w:rPr>
                  </w:pPr>
                </w:p>
              </w:txbxContent>
            </v:textbox>
            <w10:wrap anchorx="page" anchory="page"/>
          </v:shape>
        </w:pict>
      </w:r>
      <w:r w:rsidR="00BD2D7C">
        <w:rPr>
          <w:noProof/>
          <w:lang w:eastAsia="ru-RU"/>
        </w:rPr>
        <w:pict>
          <v:shape id="_x0000_s1073" type="#_x0000_t202" style="position:absolute;margin-left:289.25pt;margin-top:14.25pt;width:260.5pt;height:547.1pt;z-index:251712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3" inset="2.85pt,2.85pt,2.85pt,2.85pt">
              <w:txbxContent>
                <w:p w:rsidR="009804A8" w:rsidRPr="007243D3" w:rsidRDefault="009804A8" w:rsidP="005A1B9B">
                  <w:pPr>
                    <w:pStyle w:val="afc"/>
                    <w:spacing w:before="0" w:beforeAutospacing="0" w:after="0" w:afterAutospacing="0"/>
                    <w:rPr>
                      <w:rFonts w:ascii="Century Gothic" w:hAnsi="Century Gothic"/>
                      <w:color w:val="0F0D29" w:themeColor="text1"/>
                      <w:spacing w:val="1"/>
                      <w:sz w:val="28"/>
                      <w:szCs w:val="28"/>
                    </w:rPr>
                  </w:pPr>
                </w:p>
                <w:p w:rsidR="009804A8" w:rsidRPr="007243D3" w:rsidRDefault="009804A8" w:rsidP="005A1B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1973" cy="6507125"/>
                        <wp:effectExtent l="19050" t="0" r="6527" b="0"/>
                        <wp:docPr id="59" name="Рисунок 59" descr="C:\Users\user2\Desktop\20945464 — копия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Users\user2\Desktop\20945464 — копия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960" cy="6515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4A8" w:rsidRPr="007243D3" w:rsidRDefault="009804A8" w:rsidP="005A1B9B"/>
              </w:txbxContent>
            </v:textbox>
            <w10:wrap anchorx="page" anchory="page"/>
          </v:shape>
        </w:pict>
      </w:r>
      <w:bookmarkEnd w:id="0"/>
    </w:p>
    <w:sectPr w:rsidR="00615652" w:rsidRPr="005C156B" w:rsidSect="007A0568">
      <w:type w:val="nextColumn"/>
      <w:pgSz w:w="16838" w:h="11906" w:orient="landscape" w:code="9"/>
      <w:pgMar w:top="11448" w:right="862" w:bottom="318" w:left="86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4A8" w:rsidRDefault="009804A8" w:rsidP="005F3078">
      <w:pPr>
        <w:spacing w:after="0"/>
      </w:pPr>
      <w:r>
        <w:separator/>
      </w:r>
    </w:p>
  </w:endnote>
  <w:endnote w:type="continuationSeparator" w:id="1">
    <w:p w:rsidR="009804A8" w:rsidRDefault="009804A8" w:rsidP="005F30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4A8" w:rsidRDefault="009804A8" w:rsidP="005F3078">
      <w:pPr>
        <w:spacing w:after="0"/>
      </w:pPr>
      <w:r>
        <w:separator/>
      </w:r>
    </w:p>
  </w:footnote>
  <w:footnote w:type="continuationSeparator" w:id="1">
    <w:p w:rsidR="009804A8" w:rsidRDefault="009804A8" w:rsidP="005F307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52395"/>
    <w:multiLevelType w:val="hybridMultilevel"/>
    <w:tmpl w:val="6DA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F00E9"/>
    <w:multiLevelType w:val="multilevel"/>
    <w:tmpl w:val="3428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0306D"/>
    <w:multiLevelType w:val="multilevel"/>
    <w:tmpl w:val="14E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7319"/>
    <w:rsid w:val="0000229C"/>
    <w:rsid w:val="00021EAE"/>
    <w:rsid w:val="00047133"/>
    <w:rsid w:val="00062E97"/>
    <w:rsid w:val="0006435D"/>
    <w:rsid w:val="00065314"/>
    <w:rsid w:val="000670CA"/>
    <w:rsid w:val="00073C6C"/>
    <w:rsid w:val="000C23B2"/>
    <w:rsid w:val="000D4EF8"/>
    <w:rsid w:val="000E70AF"/>
    <w:rsid w:val="00132E6A"/>
    <w:rsid w:val="00146DB0"/>
    <w:rsid w:val="001870B1"/>
    <w:rsid w:val="001C57BA"/>
    <w:rsid w:val="001C7A50"/>
    <w:rsid w:val="001D197F"/>
    <w:rsid w:val="001F7383"/>
    <w:rsid w:val="0020561B"/>
    <w:rsid w:val="0021094A"/>
    <w:rsid w:val="002321F7"/>
    <w:rsid w:val="0023398E"/>
    <w:rsid w:val="002419AC"/>
    <w:rsid w:val="0024648F"/>
    <w:rsid w:val="0025409E"/>
    <w:rsid w:val="00265FB8"/>
    <w:rsid w:val="002A7968"/>
    <w:rsid w:val="002C5F6E"/>
    <w:rsid w:val="002D4A17"/>
    <w:rsid w:val="003003F5"/>
    <w:rsid w:val="0030329C"/>
    <w:rsid w:val="0032758E"/>
    <w:rsid w:val="00336716"/>
    <w:rsid w:val="0034590B"/>
    <w:rsid w:val="00377383"/>
    <w:rsid w:val="00390E2F"/>
    <w:rsid w:val="003A16F3"/>
    <w:rsid w:val="003C0A81"/>
    <w:rsid w:val="003C0ECD"/>
    <w:rsid w:val="003D1250"/>
    <w:rsid w:val="003D7261"/>
    <w:rsid w:val="003E6F76"/>
    <w:rsid w:val="0040536C"/>
    <w:rsid w:val="004175CD"/>
    <w:rsid w:val="004406F1"/>
    <w:rsid w:val="00446D6F"/>
    <w:rsid w:val="004536B2"/>
    <w:rsid w:val="0045577C"/>
    <w:rsid w:val="00463082"/>
    <w:rsid w:val="00467850"/>
    <w:rsid w:val="004732CA"/>
    <w:rsid w:val="004737B5"/>
    <w:rsid w:val="00496DC5"/>
    <w:rsid w:val="004A2E38"/>
    <w:rsid w:val="004E2207"/>
    <w:rsid w:val="00506068"/>
    <w:rsid w:val="005063B3"/>
    <w:rsid w:val="00515605"/>
    <w:rsid w:val="00545716"/>
    <w:rsid w:val="005845DD"/>
    <w:rsid w:val="00596244"/>
    <w:rsid w:val="005965E0"/>
    <w:rsid w:val="005A1B9B"/>
    <w:rsid w:val="005C156B"/>
    <w:rsid w:val="005C448B"/>
    <w:rsid w:val="005C6AFE"/>
    <w:rsid w:val="005F3078"/>
    <w:rsid w:val="005F6A3F"/>
    <w:rsid w:val="00615652"/>
    <w:rsid w:val="00630FA0"/>
    <w:rsid w:val="0063478A"/>
    <w:rsid w:val="00636CD7"/>
    <w:rsid w:val="00643D47"/>
    <w:rsid w:val="00646C05"/>
    <w:rsid w:val="00660157"/>
    <w:rsid w:val="00685B66"/>
    <w:rsid w:val="006B0305"/>
    <w:rsid w:val="006B3D9A"/>
    <w:rsid w:val="006E0AB1"/>
    <w:rsid w:val="006E6E0B"/>
    <w:rsid w:val="007035C8"/>
    <w:rsid w:val="00710001"/>
    <w:rsid w:val="007243D3"/>
    <w:rsid w:val="00726FA1"/>
    <w:rsid w:val="00741068"/>
    <w:rsid w:val="00752634"/>
    <w:rsid w:val="00755625"/>
    <w:rsid w:val="00762449"/>
    <w:rsid w:val="007631A3"/>
    <w:rsid w:val="007706AE"/>
    <w:rsid w:val="0077413B"/>
    <w:rsid w:val="00774ED2"/>
    <w:rsid w:val="007A0568"/>
    <w:rsid w:val="007B7BE8"/>
    <w:rsid w:val="007D1E04"/>
    <w:rsid w:val="007D4054"/>
    <w:rsid w:val="007D78A2"/>
    <w:rsid w:val="007E5E51"/>
    <w:rsid w:val="007E7CB7"/>
    <w:rsid w:val="008118BB"/>
    <w:rsid w:val="00817A9B"/>
    <w:rsid w:val="0084154D"/>
    <w:rsid w:val="008522E9"/>
    <w:rsid w:val="00873695"/>
    <w:rsid w:val="008807A4"/>
    <w:rsid w:val="00880B5B"/>
    <w:rsid w:val="008920BC"/>
    <w:rsid w:val="008B046B"/>
    <w:rsid w:val="008C344A"/>
    <w:rsid w:val="008D4915"/>
    <w:rsid w:val="008F2995"/>
    <w:rsid w:val="0090674D"/>
    <w:rsid w:val="009164A6"/>
    <w:rsid w:val="00926E77"/>
    <w:rsid w:val="009626EC"/>
    <w:rsid w:val="00967319"/>
    <w:rsid w:val="009804A8"/>
    <w:rsid w:val="00993E60"/>
    <w:rsid w:val="009A5175"/>
    <w:rsid w:val="009B3387"/>
    <w:rsid w:val="009B4C98"/>
    <w:rsid w:val="00A02840"/>
    <w:rsid w:val="00A21805"/>
    <w:rsid w:val="00A31F48"/>
    <w:rsid w:val="00A51CC0"/>
    <w:rsid w:val="00A609DE"/>
    <w:rsid w:val="00A60D7E"/>
    <w:rsid w:val="00A74C68"/>
    <w:rsid w:val="00A86578"/>
    <w:rsid w:val="00AB28B1"/>
    <w:rsid w:val="00AC0216"/>
    <w:rsid w:val="00AD64EE"/>
    <w:rsid w:val="00AE066D"/>
    <w:rsid w:val="00B21070"/>
    <w:rsid w:val="00B3514A"/>
    <w:rsid w:val="00B35EDE"/>
    <w:rsid w:val="00B40C43"/>
    <w:rsid w:val="00B80A67"/>
    <w:rsid w:val="00B84ADC"/>
    <w:rsid w:val="00BD1679"/>
    <w:rsid w:val="00BD2D7C"/>
    <w:rsid w:val="00BE65DF"/>
    <w:rsid w:val="00BE6C46"/>
    <w:rsid w:val="00BF39C4"/>
    <w:rsid w:val="00C22C9B"/>
    <w:rsid w:val="00C27774"/>
    <w:rsid w:val="00C57ADC"/>
    <w:rsid w:val="00C62968"/>
    <w:rsid w:val="00C9334C"/>
    <w:rsid w:val="00CB0A12"/>
    <w:rsid w:val="00CC17D6"/>
    <w:rsid w:val="00CC5897"/>
    <w:rsid w:val="00CD7C2B"/>
    <w:rsid w:val="00CE14EE"/>
    <w:rsid w:val="00D16932"/>
    <w:rsid w:val="00D24507"/>
    <w:rsid w:val="00D26329"/>
    <w:rsid w:val="00D57A43"/>
    <w:rsid w:val="00DB05AC"/>
    <w:rsid w:val="00DC64B9"/>
    <w:rsid w:val="00DD5322"/>
    <w:rsid w:val="00DE45EC"/>
    <w:rsid w:val="00E03525"/>
    <w:rsid w:val="00E0429C"/>
    <w:rsid w:val="00E13677"/>
    <w:rsid w:val="00E1587D"/>
    <w:rsid w:val="00E34C2B"/>
    <w:rsid w:val="00E36C9F"/>
    <w:rsid w:val="00E576DB"/>
    <w:rsid w:val="00E83404"/>
    <w:rsid w:val="00E947FD"/>
    <w:rsid w:val="00EA0C81"/>
    <w:rsid w:val="00EB26B8"/>
    <w:rsid w:val="00ED23EF"/>
    <w:rsid w:val="00ED2A80"/>
    <w:rsid w:val="00EE3AB5"/>
    <w:rsid w:val="00F01E08"/>
    <w:rsid w:val="00F04BEC"/>
    <w:rsid w:val="00F06B6E"/>
    <w:rsid w:val="00F12C43"/>
    <w:rsid w:val="00F240BB"/>
    <w:rsid w:val="00F459E6"/>
    <w:rsid w:val="00FC3703"/>
    <w:rsid w:val="00FE26A8"/>
    <w:rsid w:val="00FF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 style="mso-position-horizontal-relative:page;mso-position-vertical-relative:page" fill="f" fillcolor="white" stroke="f">
      <v:fill color="white" on="f"/>
      <v:stroke on="f"/>
      <v:textbox style="mso-fit-shape-to-text:t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1">
    <w:name w:val="heading 1"/>
    <w:next w:val="a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2">
    <w:name w:val="heading 2"/>
    <w:basedOn w:val="a"/>
    <w:next w:val="a"/>
    <w:link w:val="20"/>
    <w:qFormat/>
    <w:rsid w:val="005F3078"/>
    <w:pPr>
      <w:outlineLvl w:val="1"/>
    </w:pPr>
    <w:rPr>
      <w:color w:val="34ABA2" w:themeColor="accent3"/>
      <w:kern w:val="28"/>
      <w:sz w:val="48"/>
      <w:szCs w:val="52"/>
    </w:rPr>
  </w:style>
  <w:style w:type="paragraph" w:styleId="3">
    <w:name w:val="heading 3"/>
    <w:next w:val="a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</w:rPr>
  </w:style>
  <w:style w:type="paragraph" w:styleId="4">
    <w:name w:val="heading 4"/>
    <w:next w:val="a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</w:rPr>
  </w:style>
  <w:style w:type="paragraph" w:styleId="7">
    <w:name w:val="heading 7"/>
    <w:aliases w:val="Heading 7 Char"/>
    <w:basedOn w:val="a"/>
    <w:link w:val="70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</w:rPr>
  </w:style>
  <w:style w:type="character" w:customStyle="1" w:styleId="70">
    <w:name w:val="Заголовок 7 Знак"/>
    <w:aliases w:val="Heading 7 Char Знак"/>
    <w:basedOn w:val="a0"/>
    <w:link w:val="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a3">
    <w:name w:val="ТекстПодписи"/>
    <w:rsid w:val="000E70AF"/>
    <w:pPr>
      <w:jc w:val="center"/>
    </w:pPr>
    <w:rPr>
      <w:rFonts w:ascii="Arial" w:hAnsi="Arial" w:cs="Arial"/>
      <w:kern w:val="28"/>
      <w:sz w:val="15"/>
      <w:szCs w:val="15"/>
    </w:rPr>
  </w:style>
  <w:style w:type="paragraph" w:styleId="a4">
    <w:name w:val="Body Text"/>
    <w:basedOn w:val="a"/>
    <w:link w:val="a5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</w:rPr>
  </w:style>
  <w:style w:type="character" w:customStyle="1" w:styleId="a5">
    <w:name w:val="Основной текст Знак"/>
    <w:basedOn w:val="a0"/>
    <w:link w:val="a4"/>
    <w:rsid w:val="000E70AF"/>
    <w:rPr>
      <w:rFonts w:ascii="Tahoma" w:hAnsi="Tahoma" w:cs="Arial"/>
      <w:kern w:val="28"/>
      <w:sz w:val="18"/>
      <w:szCs w:val="18"/>
      <w:lang w:eastAsia="en-US" w:bidi="ar-SA"/>
    </w:rPr>
  </w:style>
  <w:style w:type="paragraph" w:customStyle="1" w:styleId="a6">
    <w:name w:val="Ключевая фраза"/>
    <w:basedOn w:val="a"/>
    <w:rsid w:val="000E70AF"/>
    <w:rPr>
      <w:rFonts w:ascii="Tahoma" w:hAnsi="Tahoma"/>
      <w:spacing w:val="20"/>
      <w:sz w:val="22"/>
    </w:rPr>
  </w:style>
  <w:style w:type="paragraph" w:customStyle="1" w:styleId="10">
    <w:name w:val="Адрес 1"/>
    <w:next w:val="a"/>
    <w:rsid w:val="000E70AF"/>
    <w:rPr>
      <w:rFonts w:ascii="Palatino Linotype" w:hAnsi="Palatino Linotype"/>
      <w:sz w:val="22"/>
      <w:szCs w:val="24"/>
    </w:rPr>
  </w:style>
  <w:style w:type="paragraph" w:customStyle="1" w:styleId="21">
    <w:name w:val="Адрес 2"/>
    <w:next w:val="a"/>
    <w:rsid w:val="000E70AF"/>
    <w:rPr>
      <w:rFonts w:ascii="Tahoma" w:hAnsi="Tahoma" w:cs="Arial"/>
      <w:kern w:val="28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2419AC"/>
    <w:rPr>
      <w:color w:val="082A75" w:themeColor="text2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aa">
    <w:name w:val="Название Знак"/>
    <w:basedOn w:val="a0"/>
    <w:link w:val="a9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ab">
    <w:name w:val="header"/>
    <w:basedOn w:val="a"/>
    <w:link w:val="ac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ad">
    <w:name w:val="footer"/>
    <w:basedOn w:val="a"/>
    <w:link w:val="ae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af">
    <w:name w:val="Subtle Emphasis"/>
    <w:basedOn w:val="a0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af0">
    <w:name w:val="Emphasis"/>
    <w:basedOn w:val="a0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af1">
    <w:name w:val="Intense Emphasis"/>
    <w:basedOn w:val="a0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af2">
    <w:name w:val="Strong"/>
    <w:basedOn w:val="a0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af3">
    <w:name w:val="Subtle Reference"/>
    <w:basedOn w:val="a0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af4">
    <w:name w:val="Intense Reference"/>
    <w:basedOn w:val="a0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af5">
    <w:name w:val="Book Title"/>
    <w:basedOn w:val="a0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5F307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character" w:styleId="af9">
    <w:name w:val="Hyperlink"/>
    <w:basedOn w:val="a0"/>
    <w:uiPriority w:val="99"/>
    <w:semiHidden/>
    <w:unhideWhenUsed/>
    <w:rsid w:val="004E2207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47133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47133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paragraph" w:styleId="afc">
    <w:name w:val="Normal (Web)"/>
    <w:basedOn w:val="a"/>
    <w:uiPriority w:val="99"/>
    <w:unhideWhenUsed/>
    <w:rsid w:val="00D57A43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NUL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Local\Packages\Microsoft.MicrosoftEdge_8wekyb3d8bbwe\TempState\Downloads\tf06087320%20(1).dotx" TargetMode="External"/></Relationships>
</file>

<file path=word/theme/theme1.xml><?xml version="1.0" encoding="utf-8"?>
<a:theme xmlns:a="http://schemas.openxmlformats.org/drawingml/2006/main" name="Office Theme">
  <a:themeElements>
    <a:clrScheme name="Custom 8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62921-27C2-4508-9C40-4B2FFD28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tf06087320 (1)</Template>
  <TotalTime>370</TotalTime>
  <Pages>2</Pages>
  <Words>0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49</cp:revision>
  <cp:lastPrinted>2019-12-27T04:27:00Z</cp:lastPrinted>
  <dcterms:created xsi:type="dcterms:W3CDTF">2019-12-11T06:25:00Z</dcterms:created>
  <dcterms:modified xsi:type="dcterms:W3CDTF">2020-01-28T09:31:00Z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